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1B5" w:rsidRDefault="00903C41">
      <w:pPr>
        <w:rPr>
          <w:b/>
          <w:sz w:val="40"/>
          <w:szCs w:val="40"/>
        </w:rPr>
      </w:pPr>
      <w:r>
        <w:rPr>
          <w:b/>
          <w:sz w:val="40"/>
          <w:szCs w:val="40"/>
        </w:rPr>
        <w:t>Woordenschat week 35</w:t>
      </w:r>
    </w:p>
    <w:p w:rsidR="00903C41" w:rsidRPr="00903C41" w:rsidRDefault="00903C41">
      <w:pPr>
        <w:rPr>
          <w:b/>
          <w:sz w:val="40"/>
          <w:szCs w:val="40"/>
        </w:rPr>
      </w:pPr>
      <w:bookmarkStart w:id="0" w:name="_GoBack"/>
      <w:r>
        <w:rPr>
          <w:b/>
          <w:noProof/>
          <w:sz w:val="40"/>
          <w:szCs w:val="40"/>
          <w:lang w:eastAsia="nl-NL"/>
        </w:rPr>
        <w:drawing>
          <wp:inline distT="0" distB="0" distL="0" distR="0">
            <wp:extent cx="6696075" cy="3209925"/>
            <wp:effectExtent l="0" t="0" r="9525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3C41" w:rsidRDefault="00903C41"/>
    <w:p w:rsidR="00903C41" w:rsidRDefault="00903C41">
      <w:r>
        <w:rPr>
          <w:noProof/>
          <w:lang w:eastAsia="nl-NL"/>
        </w:rPr>
        <w:drawing>
          <wp:inline distT="0" distB="0" distL="0" distR="0">
            <wp:extent cx="6181725" cy="375285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06" cy="375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41" w:rsidRDefault="00903C41"/>
    <w:sectPr w:rsidR="00903C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C41"/>
    <w:rsid w:val="008B31B5"/>
    <w:rsid w:val="0090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03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03C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03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03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AD2C9015</Template>
  <TotalTime>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Systeembeheer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 Swaans</dc:creator>
  <cp:lastModifiedBy>Mira Swaans</cp:lastModifiedBy>
  <cp:revision>2</cp:revision>
  <dcterms:created xsi:type="dcterms:W3CDTF">2014-08-25T09:04:00Z</dcterms:created>
  <dcterms:modified xsi:type="dcterms:W3CDTF">2014-08-25T09:08:00Z</dcterms:modified>
</cp:coreProperties>
</file>